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431"/>
        <w:gridCol w:w="270"/>
        <w:gridCol w:w="7110"/>
      </w:tblGrid>
      <w:tr w:rsidR="00905C7E" w:rsidRPr="006E7555" w14:paraId="46308350" w14:textId="77777777" w:rsidTr="001A3247">
        <w:trPr>
          <w:trHeight w:val="2112"/>
        </w:trPr>
        <w:tc>
          <w:tcPr>
            <w:tcW w:w="3780" w:type="dxa"/>
            <w:gridSpan w:val="3"/>
            <w:vMerge w:val="restart"/>
            <w:tcBorders>
              <w:bottom w:val="nil"/>
            </w:tcBorders>
          </w:tcPr>
          <w:p w14:paraId="408A9DF9" w14:textId="5A66C9B6" w:rsidR="00905C7E" w:rsidRPr="006E7555" w:rsidRDefault="00C1093E" w:rsidP="00905C7E">
            <w:pPr>
              <w:pStyle w:val="BodyText"/>
              <w:kinsoku w:val="0"/>
              <w:overflowPunct w:val="0"/>
              <w:ind w:left="-120"/>
              <w:rPr>
                <w:rFonts w:ascii="Cambria" w:eastAsia="Yu Mincho" w:hAnsi="Cambria"/>
              </w:rPr>
            </w:pPr>
            <w:r w:rsidRPr="006E7555">
              <w:rPr>
                <w:rFonts w:ascii="Cambria" w:eastAsia="Yu Mincho" w:hAnsi="Cambria"/>
                <w:noProof/>
              </w:rPr>
              <w:drawing>
                <wp:anchor distT="0" distB="0" distL="114300" distR="114300" simplePos="0" relativeHeight="251658240" behindDoc="1" locked="0" layoutInCell="1" allowOverlap="1" wp14:anchorId="345542A1" wp14:editId="46F5C70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133350</wp:posOffset>
                  </wp:positionV>
                  <wp:extent cx="1518642" cy="1586865"/>
                  <wp:effectExtent l="0" t="0" r="5715" b="0"/>
                  <wp:wrapTight wrapText="bothSides">
                    <wp:wrapPolygon edited="0">
                      <wp:start x="0" y="0"/>
                      <wp:lineTo x="0" y="21263"/>
                      <wp:lineTo x="21410" y="21263"/>
                      <wp:lineTo x="2141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642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  <w:vMerge w:val="restart"/>
            <w:tcBorders>
              <w:bottom w:val="nil"/>
            </w:tcBorders>
          </w:tcPr>
          <w:p w14:paraId="20DB3792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  <w:color w:val="0F3955" w:themeColor="accent2"/>
              </w:rPr>
            </w:pPr>
          </w:p>
        </w:tc>
        <w:tc>
          <w:tcPr>
            <w:tcW w:w="7110" w:type="dxa"/>
            <w:tcBorders>
              <w:bottom w:val="nil"/>
            </w:tcBorders>
          </w:tcPr>
          <w:p w14:paraId="14EF94EA" w14:textId="54028562" w:rsidR="00905C7E" w:rsidRPr="006E7555" w:rsidRDefault="00C1093E" w:rsidP="00310F17">
            <w:pPr>
              <w:pStyle w:val="Title"/>
              <w:rPr>
                <w:rFonts w:ascii="Cambria" w:eastAsia="Yu Mincho" w:hAnsi="Cambria"/>
              </w:rPr>
            </w:pPr>
            <w:r w:rsidRPr="006E7555">
              <w:rPr>
                <w:rFonts w:ascii="Cambria" w:eastAsia="Yu Mincho" w:hAnsi="Cambria"/>
              </w:rPr>
              <w:t xml:space="preserve">   </w:t>
            </w:r>
            <w:r w:rsidR="0093365E">
              <w:rPr>
                <w:rFonts w:ascii="Cambria" w:eastAsia="Yu Mincho" w:hAnsi="Cambria"/>
              </w:rPr>
              <w:t xml:space="preserve">  </w:t>
            </w:r>
            <w:r w:rsidRPr="006E7555">
              <w:rPr>
                <w:rFonts w:ascii="Cambria" w:eastAsia="Yu Mincho" w:hAnsi="Cambria"/>
              </w:rPr>
              <w:t>Sophie</w:t>
            </w:r>
            <w:r w:rsidR="00905C7E" w:rsidRPr="006E7555">
              <w:rPr>
                <w:rFonts w:ascii="Cambria" w:eastAsia="Yu Mincho" w:hAnsi="Cambria"/>
              </w:rPr>
              <w:br/>
            </w:r>
            <w:r w:rsidRPr="006E7555">
              <w:rPr>
                <w:rFonts w:ascii="Cambria" w:eastAsia="Yu Mincho" w:hAnsi="Cambria"/>
              </w:rPr>
              <w:t xml:space="preserve">   </w:t>
            </w:r>
            <w:r w:rsidR="0093365E">
              <w:rPr>
                <w:rFonts w:ascii="Cambria" w:eastAsia="Yu Mincho" w:hAnsi="Cambria"/>
              </w:rPr>
              <w:t xml:space="preserve">  </w:t>
            </w:r>
            <w:r w:rsidRPr="006E7555">
              <w:rPr>
                <w:rFonts w:ascii="Cambria" w:eastAsia="Yu Mincho" w:hAnsi="Cambria"/>
              </w:rPr>
              <w:t>Larabie</w:t>
            </w:r>
          </w:p>
        </w:tc>
      </w:tr>
      <w:tr w:rsidR="00905C7E" w:rsidRPr="006E7555" w14:paraId="589B73F0" w14:textId="77777777" w:rsidTr="001A3247">
        <w:trPr>
          <w:trHeight w:val="1589"/>
        </w:trPr>
        <w:tc>
          <w:tcPr>
            <w:tcW w:w="3780" w:type="dxa"/>
            <w:gridSpan w:val="3"/>
            <w:vMerge/>
            <w:tcBorders>
              <w:bottom w:val="nil"/>
            </w:tcBorders>
          </w:tcPr>
          <w:p w14:paraId="4E2A77A4" w14:textId="77777777" w:rsidR="00905C7E" w:rsidRPr="006E7555" w:rsidRDefault="00905C7E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14:paraId="4E3CB7C7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mbria" w:eastAsia="Yu Mincho" w:hAnsi="Cambria" w:cs="Calibri"/>
                <w:color w:val="0072C7"/>
              </w:rPr>
              <w:id w:val="1196195576"/>
              <w:placeholder>
                <w:docPart w:val="FB820DF87FCF44F3BED29ED8A4D24441"/>
              </w:placeholder>
              <w:temporary/>
              <w:showingPlcHdr/>
              <w15:appearance w15:val="hidden"/>
            </w:sdtPr>
            <w:sdtContent>
              <w:p w14:paraId="0A632809" w14:textId="77777777" w:rsidR="00905C7E" w:rsidRPr="006E7555" w:rsidRDefault="00905C7E" w:rsidP="00C1093E">
                <w:pPr>
                  <w:pStyle w:val="Heading2"/>
                  <w:jc w:val="both"/>
                  <w:rPr>
                    <w:rFonts w:ascii="Cambria" w:eastAsia="Yu Mincho" w:hAnsi="Cambria" w:cs="Calibri"/>
                    <w:color w:val="0072C7"/>
                  </w:rPr>
                </w:pPr>
                <w:r w:rsidRPr="006E7555">
                  <w:rPr>
                    <w:rFonts w:ascii="Cambria" w:eastAsia="Yu Mincho" w:hAnsi="Cambria"/>
                  </w:rPr>
                  <w:t>Experience</w:t>
                </w:r>
              </w:p>
            </w:sdtContent>
          </w:sdt>
          <w:p w14:paraId="1176C308" w14:textId="53F8C397" w:rsidR="00A54137" w:rsidRPr="00951122" w:rsidRDefault="00A54137" w:rsidP="00A54137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  <w:r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December 2022</w:t>
            </w: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–Present</w:t>
            </w:r>
          </w:p>
          <w:p w14:paraId="1424CB9F" w14:textId="5FA03435" w:rsidR="00A54137" w:rsidRPr="00951122" w:rsidRDefault="00A54137" w:rsidP="00A54137">
            <w:pPr>
              <w:pStyle w:val="Experience"/>
              <w:jc w:val="both"/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N</w:t>
            </w:r>
            <w:r w:rsidR="004F7F0A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ational Parts Business Direction Manager</w:t>
            </w: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</w:t>
            </w:r>
            <w:r w:rsidRPr="00951122">
              <w:rPr>
                <w:rStyle w:val="Strong"/>
                <w:rFonts w:ascii="Cambria" w:eastAsia="Yu Mincho" w:hAnsi="Cambria" w:cs="Calibri"/>
                <w:b w:val="0"/>
                <w:bCs w:val="0"/>
                <w:color w:val="333333" w:themeColor="accent6" w:themeShade="80"/>
              </w:rPr>
              <w:t>•</w:t>
            </w: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GN Johnston Equipment</w:t>
            </w:r>
          </w:p>
          <w:p w14:paraId="3C0D545C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Lead the development and execution of Johnston and Konstant’s revenue growth strategy for the Parts Line of Business</w:t>
            </w:r>
          </w:p>
          <w:p w14:paraId="666A31E6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Design strategies to realize opportunities on current channels and customer relationships</w:t>
            </w:r>
          </w:p>
          <w:p w14:paraId="130934A7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Develop new sales channels and enhance existing sales channels to significantly increase parts sales</w:t>
            </w:r>
          </w:p>
          <w:p w14:paraId="633593F4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Through design and execution, work with the regions to ensure achievement of objectives and return on investment</w:t>
            </w:r>
          </w:p>
          <w:p w14:paraId="1979D4B4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Conduct analyses, create business cases and oversee the implementation of recommendations</w:t>
            </w:r>
          </w:p>
          <w:p w14:paraId="71E1C7CB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Identify changes and trends that require changes in approach (Plan, Do, Check, Act cycle)</w:t>
            </w:r>
          </w:p>
          <w:p w14:paraId="7DBA9EBE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Track progress against objectives and identify required changes</w:t>
            </w:r>
          </w:p>
          <w:p w14:paraId="7B68E3B8" w14:textId="77777777" w:rsidR="00F04C6B" w:rsidRPr="00F04C6B" w:rsidRDefault="00F04C6B" w:rsidP="00F04C6B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Introduce new product offerings that leverage existing customer relationships and help develop customer acquisition</w:t>
            </w:r>
          </w:p>
          <w:p w14:paraId="45DA7494" w14:textId="01F4FE10" w:rsidR="00A54137" w:rsidRPr="00F04C6B" w:rsidRDefault="00F04C6B" w:rsidP="00F04C6B">
            <w:pPr>
              <w:pStyle w:val="Dates"/>
              <w:numPr>
                <w:ilvl w:val="0"/>
                <w:numId w:val="4"/>
              </w:numPr>
              <w:jc w:val="both"/>
              <w:rPr>
                <w:rFonts w:ascii="Cambria" w:eastAsia="Yu Mincho" w:hAnsi="Cambria" w:cs="Calibri"/>
                <w:b w:val="0"/>
                <w:i/>
                <w:iCs/>
                <w:color w:val="333333" w:themeColor="accent6" w:themeShade="80"/>
              </w:rPr>
            </w:pPr>
            <w:r w:rsidRPr="00F04C6B">
              <w:rPr>
                <w:rFonts w:ascii="Cambria" w:eastAsia="Yu Mincho" w:hAnsi="Cambria" w:cs="Calibri"/>
                <w:b w:val="0"/>
                <w:color w:val="333333" w:themeColor="accent6" w:themeShade="80"/>
              </w:rPr>
              <w:t>Understand go-to-market strategies (including sales, marketing, online and other strategy components), and design successful programs to realize commercial opportunities</w:t>
            </w:r>
          </w:p>
          <w:p w14:paraId="56D7020E" w14:textId="3DDE165C" w:rsidR="00A54137" w:rsidRDefault="00A54137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</w:p>
          <w:p w14:paraId="0C0CAD07" w14:textId="5D56A4B5" w:rsidR="00F04C6B" w:rsidRDefault="00F04C6B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</w:p>
          <w:p w14:paraId="5FF99250" w14:textId="77777777" w:rsidR="00F04C6B" w:rsidRDefault="00F04C6B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</w:p>
          <w:p w14:paraId="19039379" w14:textId="5D8B92A0" w:rsidR="00905C7E" w:rsidRPr="00951122" w:rsidRDefault="00C1093E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June 2021</w:t>
            </w:r>
            <w:r w:rsidR="00905C7E"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–</w:t>
            </w:r>
            <w:r w:rsidR="00A54137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November 2022</w:t>
            </w:r>
          </w:p>
          <w:p w14:paraId="12C17EB0" w14:textId="7E54E6CB" w:rsidR="00C1093E" w:rsidRPr="00951122" w:rsidRDefault="00C1093E" w:rsidP="00C1093E">
            <w:pPr>
              <w:pStyle w:val="Experience"/>
              <w:jc w:val="both"/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National Product Manager</w:t>
            </w:r>
            <w:r w:rsidR="00905C7E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</w:t>
            </w:r>
            <w:r w:rsidR="00905C7E" w:rsidRPr="00951122">
              <w:rPr>
                <w:rStyle w:val="Strong"/>
                <w:rFonts w:ascii="Cambria" w:eastAsia="Yu Mincho" w:hAnsi="Cambria" w:cs="Calibri"/>
                <w:b w:val="0"/>
                <w:bCs w:val="0"/>
                <w:color w:val="333333" w:themeColor="accent6" w:themeShade="80"/>
              </w:rPr>
              <w:t>•</w:t>
            </w:r>
            <w:r w:rsidR="00905C7E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</w:t>
            </w: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GN Johnston Equipment</w:t>
            </w:r>
          </w:p>
          <w:p w14:paraId="40E9F85F" w14:textId="05037A98" w:rsidR="00B969C8" w:rsidRDefault="00C1093E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Manage all suppliers/vendors nationally </w:t>
            </w:r>
            <w:r w:rsidR="00A80EDA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by </w:t>
            </w:r>
            <w:r w:rsidR="00592197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tracking sales &amp; activity</w:t>
            </w:r>
            <w:r w:rsidR="00A80EDA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, </w:t>
            </w: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handling day-to-day interactions &amp; maintaining relationships</w:t>
            </w:r>
          </w:p>
          <w:p w14:paraId="33C0A574" w14:textId="07EE5404" w:rsidR="00A80EDA" w:rsidRDefault="00A80EDA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Generate all monthly reports for our Storage, New Equipment &amp; Allied lines of business</w:t>
            </w:r>
          </w:p>
          <w:p w14:paraId="1721DFC5" w14:textId="5D19DCEA" w:rsidR="00B969C8" w:rsidRDefault="00B969C8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Work on company-wide initiatives to help </w:t>
            </w:r>
            <w:r w:rsidR="00653CFC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grow market</w:t>
            </w: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share for multiple areas of the business by working with different internal stakeholders</w:t>
            </w:r>
          </w:p>
          <w:p w14:paraId="5AE32BB2" w14:textId="443CF771" w:rsidR="00B969C8" w:rsidRPr="00951122" w:rsidRDefault="00B969C8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Onboard all new suppliers</w:t>
            </w:r>
          </w:p>
          <w:p w14:paraId="5AAB0DD6" w14:textId="71ED7C3F" w:rsidR="00C1093E" w:rsidRPr="00951122" w:rsidRDefault="007F773B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Grow overall year over year sales by identifying gaps &amp; finding solutions for our sales leaders </w:t>
            </w:r>
          </w:p>
          <w:p w14:paraId="6F3E9F09" w14:textId="3EC460B1" w:rsidR="00C1093E" w:rsidRPr="00951122" w:rsidRDefault="00995240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Own the complete life cycle of the</w:t>
            </w:r>
            <w:r w:rsidR="00C1093E"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New Product Introduction</w:t>
            </w:r>
            <w:r w:rsidR="00B969C8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s</w:t>
            </w:r>
            <w:r w:rsidR="00C1093E"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(NPI)</w:t>
            </w:r>
            <w:r w:rsidR="00B969C8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</w:t>
            </w:r>
            <w:r w:rsidR="00C1093E"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for all new lines of business</w:t>
            </w:r>
            <w:r w:rsidR="00A80EDA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within our team parameters</w:t>
            </w:r>
          </w:p>
          <w:p w14:paraId="5068035F" w14:textId="0EBE3E0C" w:rsidR="00C1093E" w:rsidRPr="00951122" w:rsidRDefault="00C1093E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Organize and host all supplier &amp; internal training sessions as well as keep up with a matrix/calendar</w:t>
            </w:r>
          </w:p>
          <w:p w14:paraId="41562AF4" w14:textId="335EFA5F" w:rsidR="00C1093E" w:rsidRPr="00951122" w:rsidRDefault="00C1093E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Support all New Equipment lines of business in terms of implementation of new projects, marketing initiatives &amp; data tracking</w:t>
            </w:r>
          </w:p>
          <w:p w14:paraId="21BAAB82" w14:textId="5DB7E833" w:rsidR="00C1093E" w:rsidRPr="00951122" w:rsidRDefault="00C1093E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Support &amp; grow </w:t>
            </w:r>
            <w:r w:rsidR="00653CFC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the</w:t>
            </w: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Automation’s Team product offerings</w:t>
            </w:r>
            <w:r w:rsidR="00A80EDA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for conveyors</w:t>
            </w: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in way</w:t>
            </w:r>
            <w:r w:rsidR="00653CFC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s</w:t>
            </w: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of finding new vendors and measure their success</w:t>
            </w:r>
          </w:p>
          <w:p w14:paraId="11525E0A" w14:textId="7353D69F" w:rsidR="00C1093E" w:rsidRPr="00951122" w:rsidRDefault="00C1093E" w:rsidP="00F04C6B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lastRenderedPageBreak/>
              <w:t>Create marketing resources to help onboard all new sales reps &amp; provide ongoing and up to date information for all sellers</w:t>
            </w:r>
          </w:p>
          <w:p w14:paraId="33DAD0D4" w14:textId="0811D75A" w:rsidR="00C1093E" w:rsidRPr="00951122" w:rsidRDefault="00C1093E" w:rsidP="00601D19">
            <w:pPr>
              <w:pStyle w:val="Experience"/>
              <w:numPr>
                <w:ilvl w:val="0"/>
                <w:numId w:val="5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Create monthly marketing initiatives such as “Customer Success Stories” and “Product of the Month” flyers </w:t>
            </w:r>
          </w:p>
          <w:p w14:paraId="7DAA2FB5" w14:textId="046EE9BF" w:rsidR="00C1093E" w:rsidRDefault="00C1093E" w:rsidP="00C1093E">
            <w:pPr>
              <w:pStyle w:val="Experience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439E100A" w14:textId="77777777" w:rsidR="00F04C6B" w:rsidRPr="00951122" w:rsidRDefault="00F04C6B" w:rsidP="00C1093E">
            <w:pPr>
              <w:pStyle w:val="Experience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014951B4" w14:textId="343E34DD" w:rsidR="00905C7E" w:rsidRPr="00951122" w:rsidRDefault="00C1093E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January 2020</w:t>
            </w:r>
            <w:r w:rsidR="00905C7E"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–</w:t>
            </w: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June 2021</w:t>
            </w:r>
          </w:p>
          <w:p w14:paraId="74D007E1" w14:textId="1743F79F" w:rsidR="00905C7E" w:rsidRPr="00951122" w:rsidRDefault="00C1093E" w:rsidP="00C1093E">
            <w:pPr>
              <w:pStyle w:val="Experience"/>
              <w:jc w:val="both"/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Assistant Product Manager</w:t>
            </w:r>
            <w:r w:rsidR="00905C7E" w:rsidRPr="00951122">
              <w:rPr>
                <w:rStyle w:val="Strong"/>
                <w:rFonts w:ascii="Cambria" w:eastAsia="Yu Mincho" w:hAnsi="Cambria" w:cs="Calibri"/>
                <w:b w:val="0"/>
                <w:bCs w:val="0"/>
                <w:color w:val="333333" w:themeColor="accent6" w:themeShade="80"/>
              </w:rPr>
              <w:t>•</w:t>
            </w:r>
            <w:r w:rsidR="00905C7E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</w:t>
            </w: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GN Johnston Equipment</w:t>
            </w:r>
          </w:p>
          <w:p w14:paraId="34C7704A" w14:textId="06E33CB9" w:rsidR="00C1093E" w:rsidRPr="00951122" w:rsidRDefault="00C1093E" w:rsidP="00F04C6B">
            <w:pPr>
              <w:pStyle w:val="Experience"/>
              <w:numPr>
                <w:ilvl w:val="1"/>
                <w:numId w:val="8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Monthly analysis &amp; reporting of key metrics including quote pipelines, win/loss rations, sales attainment by vendor/supplier, dashboards &amp; market segments</w:t>
            </w:r>
          </w:p>
          <w:p w14:paraId="622B8825" w14:textId="569D2FEA" w:rsidR="00C1093E" w:rsidRPr="00951122" w:rsidRDefault="00C1093E" w:rsidP="00F04C6B">
            <w:pPr>
              <w:pStyle w:val="Experience"/>
              <w:numPr>
                <w:ilvl w:val="1"/>
                <w:numId w:val="8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Ensure product launches supported by the appropriate internal/external training</w:t>
            </w:r>
          </w:p>
          <w:p w14:paraId="3B12D54C" w14:textId="67441260" w:rsidR="00C1093E" w:rsidRPr="00951122" w:rsidRDefault="00C1093E" w:rsidP="00F04C6B">
            <w:pPr>
              <w:pStyle w:val="Experience"/>
              <w:numPr>
                <w:ilvl w:val="1"/>
                <w:numId w:val="8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Facilitate internal/external training sessions followed by creating and making available all appropriate resources </w:t>
            </w:r>
          </w:p>
          <w:p w14:paraId="257F4649" w14:textId="3981DC12" w:rsidR="00C1093E" w:rsidRPr="00951122" w:rsidRDefault="00C1093E" w:rsidP="00F04C6B">
            <w:pPr>
              <w:pStyle w:val="Experience"/>
              <w:numPr>
                <w:ilvl w:val="1"/>
                <w:numId w:val="8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951122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Submit quotes from our sellers to our external vendors and manage the order placement of all jobs &amp; insure a timely response/follow-up  </w:t>
            </w:r>
          </w:p>
          <w:p w14:paraId="423E8C4C" w14:textId="21DA21D5" w:rsidR="00927598" w:rsidRDefault="00927598" w:rsidP="00266FAA">
            <w:pPr>
              <w:pStyle w:val="Experience"/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7A299E47" w14:textId="77777777" w:rsidR="00F04C6B" w:rsidRDefault="00F04C6B" w:rsidP="00266FAA">
            <w:pPr>
              <w:pStyle w:val="Experience"/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32077037" w14:textId="77777777" w:rsidR="00927598" w:rsidRPr="00951122" w:rsidRDefault="00927598" w:rsidP="00266FAA">
            <w:pPr>
              <w:pStyle w:val="Experience"/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6BCB4A5B" w14:textId="47ABEA64" w:rsidR="00905C7E" w:rsidRPr="00951122" w:rsidRDefault="00135C38" w:rsidP="00C1093E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August 2019</w:t>
            </w:r>
            <w:r w:rsidR="00905C7E"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–</w:t>
            </w: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January 2020</w:t>
            </w:r>
          </w:p>
          <w:p w14:paraId="70F087F5" w14:textId="5251E91A" w:rsidR="00905C7E" w:rsidRPr="00951122" w:rsidRDefault="00135C38" w:rsidP="00C1093E">
            <w:pPr>
              <w:pStyle w:val="Experience"/>
              <w:jc w:val="both"/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Superv</w:t>
            </w:r>
            <w:r w:rsidR="00266FAA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isor &amp; Analyst</w:t>
            </w:r>
            <w:r w:rsidR="00266FAA" w:rsidRPr="00951122">
              <w:rPr>
                <w:rStyle w:val="Strong"/>
                <w:rFonts w:ascii="Cambria" w:eastAsia="Yu Mincho" w:hAnsi="Cambria"/>
                <w:b w:val="0"/>
                <w:bCs w:val="0"/>
                <w:color w:val="333333" w:themeColor="accent6" w:themeShade="80"/>
              </w:rPr>
              <w:t xml:space="preserve"> </w:t>
            </w:r>
            <w:r w:rsidR="00905C7E" w:rsidRPr="00951122">
              <w:rPr>
                <w:rStyle w:val="Strong"/>
                <w:rFonts w:ascii="Cambria" w:eastAsia="Yu Mincho" w:hAnsi="Cambria" w:cs="Calibri"/>
                <w:b w:val="0"/>
                <w:bCs w:val="0"/>
                <w:color w:val="333333" w:themeColor="accent6" w:themeShade="80"/>
              </w:rPr>
              <w:t>•</w:t>
            </w:r>
            <w:r w:rsidR="00905C7E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</w:t>
            </w:r>
            <w:r w:rsidR="00266FAA"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GN Johnston Equipment</w:t>
            </w:r>
          </w:p>
          <w:p w14:paraId="3B6295C5" w14:textId="2E85B2A8" w:rsidR="00266FAA" w:rsidRPr="00F04C6B" w:rsidRDefault="00266FAA" w:rsidP="00F04C6B">
            <w:pPr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18"/>
              </w:rPr>
              <w:t>(</w:t>
            </w:r>
            <w:proofErr w:type="gramStart"/>
            <w:r w:rsidRPr="00F04C6B"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18"/>
              </w:rPr>
              <w:t>on</w:t>
            </w:r>
            <w:proofErr w:type="gramEnd"/>
            <w:r w:rsidRPr="00F04C6B"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18"/>
              </w:rPr>
              <w:t xml:space="preserve"> top of all below responsibilities from previous role)</w:t>
            </w:r>
          </w:p>
          <w:p w14:paraId="50188D84" w14:textId="1E493D39" w:rsidR="00266FAA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Manage a small team of full-time &amp; temporary employees</w:t>
            </w:r>
          </w:p>
          <w:p w14:paraId="58F9F0D2" w14:textId="7658A254" w:rsidR="00266FAA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Conduct yearly in-person performance reviews for employees</w:t>
            </w:r>
          </w:p>
          <w:p w14:paraId="07988966" w14:textId="789D22FC" w:rsidR="00266FAA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 xml:space="preserve">In charge of hiring, onboarding &amp; training all new employees and creating all documentation and personalized training plans  </w:t>
            </w:r>
          </w:p>
          <w:p w14:paraId="01DBD11F" w14:textId="3B90DAD9" w:rsidR="00266FAA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 xml:space="preserve">In charge of hiring, onboarding &amp; training all new employees and creating all documentation and personalized training plans  </w:t>
            </w:r>
          </w:p>
          <w:p w14:paraId="68F2352D" w14:textId="659EAC47" w:rsidR="00266FAA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 xml:space="preserve">Identify, recommend, and support the implementation of opportunities to improve department efficiency and effectiveness plans  </w:t>
            </w:r>
          </w:p>
          <w:p w14:paraId="569CA86E" w14:textId="63839363" w:rsidR="00905C7E" w:rsidRPr="00F04C6B" w:rsidRDefault="00266FAA" w:rsidP="00F04C6B">
            <w:pPr>
              <w:pStyle w:val="ListParagraph"/>
              <w:numPr>
                <w:ilvl w:val="1"/>
                <w:numId w:val="9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Responsible for all department reporting &amp; analysis’s</w:t>
            </w:r>
          </w:p>
          <w:p w14:paraId="35D7036F" w14:textId="77777777" w:rsidR="00561051" w:rsidRPr="00951122" w:rsidRDefault="00561051" w:rsidP="00266FAA">
            <w:p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</w:p>
          <w:p w14:paraId="62A19713" w14:textId="6C2DA9C3" w:rsidR="00266FAA" w:rsidRPr="00951122" w:rsidRDefault="00266FAA" w:rsidP="00266FAA">
            <w:p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</w:p>
          <w:p w14:paraId="78DED029" w14:textId="397874FB" w:rsidR="00266FAA" w:rsidRPr="00951122" w:rsidRDefault="00266FAA" w:rsidP="00266FAA">
            <w:pPr>
              <w:pStyle w:val="Dates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i/>
                <w:iCs/>
                <w:color w:val="333333" w:themeColor="accent6" w:themeShade="80"/>
              </w:rPr>
              <w:t>November 2017–August 2019</w:t>
            </w:r>
          </w:p>
          <w:p w14:paraId="16E49C26" w14:textId="70AFF306" w:rsidR="00266FAA" w:rsidRPr="00951122" w:rsidRDefault="00266FAA" w:rsidP="00266FAA">
            <w:pPr>
              <w:pStyle w:val="Experience"/>
              <w:jc w:val="both"/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</w:pP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>Team Lead &amp; Analyst</w:t>
            </w:r>
            <w:r w:rsidRPr="00951122">
              <w:rPr>
                <w:rStyle w:val="Strong"/>
                <w:rFonts w:ascii="Cambria" w:eastAsia="Yu Mincho" w:hAnsi="Cambria"/>
                <w:b w:val="0"/>
                <w:bCs w:val="0"/>
                <w:color w:val="333333" w:themeColor="accent6" w:themeShade="80"/>
              </w:rPr>
              <w:t xml:space="preserve"> </w:t>
            </w:r>
            <w:r w:rsidRPr="00951122">
              <w:rPr>
                <w:rStyle w:val="Strong"/>
                <w:rFonts w:ascii="Cambria" w:eastAsia="Yu Mincho" w:hAnsi="Cambria" w:cs="Calibri"/>
                <w:b w:val="0"/>
                <w:bCs w:val="0"/>
                <w:color w:val="333333" w:themeColor="accent6" w:themeShade="80"/>
              </w:rPr>
              <w:t>•</w:t>
            </w:r>
            <w:r w:rsidRPr="00951122">
              <w:rPr>
                <w:rFonts w:ascii="Cambria" w:eastAsia="Yu Mincho" w:hAnsi="Cambria" w:cs="Calibri"/>
                <w:b/>
                <w:bCs/>
                <w:color w:val="333333" w:themeColor="accent6" w:themeShade="80"/>
              </w:rPr>
              <w:t xml:space="preserve"> GN Johnston Equipment</w:t>
            </w:r>
          </w:p>
          <w:p w14:paraId="065F70C9" w14:textId="4D4C3306" w:rsidR="00266FAA" w:rsidRPr="00F04C6B" w:rsidRDefault="00266FAA" w:rsidP="00F04C6B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Team Lead for a technician/sale rep commission-based lead submission program for around 700 eligible employees</w:t>
            </w:r>
          </w:p>
          <w:p w14:paraId="16768AAA" w14:textId="63A44E5C" w:rsidR="00266FAA" w:rsidRPr="00F04C6B" w:rsidRDefault="00266FAA" w:rsidP="00F04C6B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Analyst for that same group, generating a compiled number of around 35/40 reports a month and numerous of ad-hoc requests</w:t>
            </w:r>
          </w:p>
          <w:p w14:paraId="5CB265B6" w14:textId="0FDA604B" w:rsidR="00266FAA" w:rsidRPr="00F04C6B" w:rsidRDefault="00266FAA" w:rsidP="00F04C6B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In charge of process improvement for the team, including but not limited to, a continuous evolution of all incentives/process documents/quarterly team goals/assignment processes/reporting, etc.</w:t>
            </w:r>
          </w:p>
          <w:p w14:paraId="42F4DBAC" w14:textId="445557BA" w:rsidR="00266FAA" w:rsidRPr="00F04C6B" w:rsidRDefault="00266FAA" w:rsidP="00F04C6B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In charge of training all new technicians/sales reps for our program, which includes traveling across the country</w:t>
            </w:r>
          </w:p>
          <w:p w14:paraId="4F4ED315" w14:textId="3FDEBBED" w:rsidR="00F04C6B" w:rsidRPr="00F04C6B" w:rsidRDefault="00266FAA" w:rsidP="00D54BB8">
            <w:pPr>
              <w:pStyle w:val="ListParagraph"/>
              <w:numPr>
                <w:ilvl w:val="1"/>
                <w:numId w:val="10"/>
              </w:numPr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</w:pPr>
            <w:r w:rsidRPr="00F04C6B">
              <w:rPr>
                <w:rFonts w:ascii="Cambria" w:eastAsia="Yu Mincho" w:hAnsi="Cambria" w:cs="Calibri"/>
                <w:color w:val="333333" w:themeColor="accent6" w:themeShade="80"/>
                <w:sz w:val="18"/>
                <w:szCs w:val="18"/>
              </w:rPr>
              <w:t>Worked under pressure and very strict &amp; important deadlines</w:t>
            </w:r>
          </w:p>
          <w:p w14:paraId="31222D9F" w14:textId="5E59DC10" w:rsidR="00D54BB8" w:rsidRPr="00D54BB8" w:rsidRDefault="00F04C6B" w:rsidP="00D54BB8">
            <w:pPr>
              <w:pStyle w:val="Heading2"/>
              <w:jc w:val="both"/>
              <w:rPr>
                <w:rStyle w:val="Heading1Char"/>
                <w:rFonts w:eastAsia="Yu Mincho"/>
              </w:rPr>
            </w:pPr>
            <w:r>
              <w:rPr>
                <w:rFonts w:ascii="Cambria" w:eastAsia="Yu Mincho" w:hAnsi="Cambria" w:cs="Calibri"/>
                <w:color w:val="9A4168" w:themeColor="accent3" w:themeShade="BF"/>
                <w:u w:val="none"/>
              </w:rPr>
              <w:lastRenderedPageBreak/>
              <w:t xml:space="preserve">             </w:t>
            </w:r>
            <w:r w:rsidR="00D54BB8" w:rsidRPr="00D54BB8">
              <w:rPr>
                <w:rFonts w:ascii="Cambria" w:eastAsia="Yu Mincho" w:hAnsi="Cambria" w:cs="Calibri"/>
                <w:color w:val="9A4168" w:themeColor="accent3" w:themeShade="BF"/>
              </w:rPr>
              <w:t>Skills</w:t>
            </w:r>
          </w:p>
          <w:p w14:paraId="19EB98F2" w14:textId="78FE83DB" w:rsidR="00D54BB8" w:rsidRPr="000477C5" w:rsidRDefault="000477C5" w:rsidP="00F04C6B">
            <w:pPr>
              <w:pStyle w:val="Dates"/>
              <w:numPr>
                <w:ilvl w:val="0"/>
                <w:numId w:val="11"/>
              </w:numPr>
              <w:jc w:val="both"/>
              <w:rPr>
                <w:rFonts w:ascii="Cambria" w:eastAsia="Yu Mincho" w:hAnsi="Cambria" w:cs="Calibri"/>
                <w:b w:val="0"/>
                <w:bCs/>
                <w:i/>
                <w:iCs/>
                <w:color w:val="333333" w:themeColor="accent6" w:themeShade="80"/>
              </w:rPr>
            </w:pPr>
            <w:r w:rsidRPr="000477C5">
              <w:rPr>
                <w:rFonts w:ascii="Cambria" w:eastAsia="Yu Mincho" w:hAnsi="Cambria" w:cs="Calibri"/>
                <w:b w:val="0"/>
                <w:bCs/>
                <w:i/>
                <w:iCs/>
                <w:color w:val="333333" w:themeColor="accent6" w:themeShade="80"/>
              </w:rPr>
              <w:t xml:space="preserve">Software &amp; Technology                                        </w:t>
            </w:r>
          </w:p>
          <w:p w14:paraId="6CE5E020" w14:textId="60FDC02F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Excel, PowerPoint, Word</w:t>
            </w:r>
          </w:p>
          <w:p w14:paraId="10D088A4" w14:textId="01C2B04E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Oracle CRM</w:t>
            </w:r>
          </w:p>
          <w:p w14:paraId="3A373775" w14:textId="24F26306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JD Edwards</w:t>
            </w:r>
          </w:p>
          <w:p w14:paraId="26B8A8C5" w14:textId="01CDA9FD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Dunn &amp; Bradstreet, Scott’s Directory</w:t>
            </w:r>
          </w:p>
          <w:p w14:paraId="5FEBD13F" w14:textId="4E251AE8" w:rsidR="000477C5" w:rsidRPr="000477C5" w:rsidRDefault="000477C5" w:rsidP="00F04C6B">
            <w:pPr>
              <w:pStyle w:val="Experience"/>
              <w:numPr>
                <w:ilvl w:val="0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i/>
                <w:iCs/>
                <w:color w:val="333333" w:themeColor="accent6" w:themeShade="80"/>
                <w:sz w:val="18"/>
                <w:szCs w:val="20"/>
              </w:rPr>
              <w:t>Competencies</w:t>
            </w:r>
          </w:p>
          <w:p w14:paraId="3249ECF9" w14:textId="49FEF9FE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Strong leadership &amp; management skills</w:t>
            </w:r>
          </w:p>
          <w:p w14:paraId="00D7E88E" w14:textId="55C9701F" w:rsidR="001A3247" w:rsidRDefault="001A3247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People manager</w:t>
            </w:r>
          </w:p>
          <w:p w14:paraId="7EDE3146" w14:textId="2BDF46DB" w:rsidR="001A3247" w:rsidRDefault="001A3247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Intern/External stakeholder management</w:t>
            </w:r>
          </w:p>
          <w:p w14:paraId="3C204430" w14:textId="2FAE011F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 w:rsidRPr="000477C5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Problem solving &amp; decision making</w:t>
            </w:r>
          </w:p>
          <w:p w14:paraId="06EC8E6B" w14:textId="416DD9A1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Research &amp; data analysis</w:t>
            </w:r>
          </w:p>
          <w:p w14:paraId="058BCBD2" w14:textId="2E42C763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Presentations, public speaking &amp; hosting</w:t>
            </w:r>
          </w:p>
          <w:p w14:paraId="7C4CFADB" w14:textId="52E7E8E5" w:rsidR="000477C5" w:rsidRDefault="000477C5" w:rsidP="00F04C6B">
            <w:pPr>
              <w:pStyle w:val="Experience"/>
              <w:numPr>
                <w:ilvl w:val="1"/>
                <w:numId w:val="11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Business cases &amp; risk assessment </w:t>
            </w:r>
          </w:p>
          <w:p w14:paraId="0446F0A1" w14:textId="38323E86" w:rsidR="000477C5" w:rsidRPr="00CB7086" w:rsidRDefault="00F04C6B" w:rsidP="00CB7086">
            <w:pPr>
              <w:pStyle w:val="Heading2"/>
              <w:jc w:val="both"/>
              <w:rPr>
                <w:rFonts w:eastAsia="Yu Mincho"/>
                <w:b w:val="0"/>
                <w:bCs w:val="0"/>
                <w:color w:val="9A4168" w:themeColor="accent3" w:themeShade="BF"/>
                <w:sz w:val="28"/>
              </w:rPr>
            </w:pPr>
            <w:r>
              <w:rPr>
                <w:rFonts w:ascii="Cambria" w:eastAsia="Yu Mincho" w:hAnsi="Cambria" w:cs="Calibri"/>
                <w:color w:val="9A4168" w:themeColor="accent3" w:themeShade="BF"/>
                <w:u w:val="none"/>
              </w:rPr>
              <w:t xml:space="preserve">             </w:t>
            </w:r>
            <w:r w:rsidR="001A3247">
              <w:rPr>
                <w:rFonts w:ascii="Cambria" w:eastAsia="Yu Mincho" w:hAnsi="Cambria" w:cs="Calibri"/>
                <w:color w:val="9A4168" w:themeColor="accent3" w:themeShade="BF"/>
              </w:rPr>
              <w:t>Accomplishments</w:t>
            </w:r>
          </w:p>
          <w:p w14:paraId="4E4E8F17" w14:textId="6CE005B6" w:rsidR="001A3247" w:rsidRDefault="001A3247" w:rsidP="00F04C6B">
            <w:pPr>
              <w:pStyle w:val="Experience"/>
              <w:numPr>
                <w:ilvl w:val="1"/>
                <w:numId w:val="12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Sustained </w:t>
            </w:r>
            <w:r w:rsidR="00CB7086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growth of supplier</w:t>
            </w: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</w:t>
            </w:r>
            <w:r w:rsidR="00CB7086"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sales</w:t>
            </w: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 xml:space="preserve"> YoY </w:t>
            </w:r>
          </w:p>
          <w:p w14:paraId="5B5F54E4" w14:textId="69480675" w:rsidR="00CB7086" w:rsidRDefault="00CB7086" w:rsidP="00F04C6B">
            <w:pPr>
              <w:pStyle w:val="Experience"/>
              <w:numPr>
                <w:ilvl w:val="1"/>
                <w:numId w:val="12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Created all marketing resources for sales teams</w:t>
            </w:r>
          </w:p>
          <w:p w14:paraId="5BFDA257" w14:textId="0B2CB3B6" w:rsidR="00CB7086" w:rsidRDefault="00CB7086" w:rsidP="00F04C6B">
            <w:pPr>
              <w:pStyle w:val="Experience"/>
              <w:numPr>
                <w:ilvl w:val="1"/>
                <w:numId w:val="12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Implemented training schedules for the vendor roster to raise awareness &amp; boost sales</w:t>
            </w:r>
          </w:p>
          <w:p w14:paraId="2C49C5D7" w14:textId="4CF71499" w:rsidR="00CB7086" w:rsidRDefault="00CB7086" w:rsidP="00F04C6B">
            <w:pPr>
              <w:pStyle w:val="Experience"/>
              <w:numPr>
                <w:ilvl w:val="1"/>
                <w:numId w:val="12"/>
              </w:numPr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  <w:r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  <w:t>Created all monthly reports and performance dashboards for the executive teams</w:t>
            </w:r>
          </w:p>
          <w:p w14:paraId="1B2C62A1" w14:textId="77777777" w:rsidR="000477C5" w:rsidRPr="00951122" w:rsidRDefault="000477C5" w:rsidP="000477C5">
            <w:pPr>
              <w:pStyle w:val="Experience"/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33941C16" w14:textId="77777777" w:rsidR="000477C5" w:rsidRPr="00951122" w:rsidRDefault="000477C5" w:rsidP="000477C5">
            <w:pPr>
              <w:pStyle w:val="Experience"/>
              <w:spacing w:after="0"/>
              <w:jc w:val="both"/>
              <w:rPr>
                <w:rFonts w:ascii="Cambria" w:eastAsia="Yu Mincho" w:hAnsi="Cambria" w:cs="Calibri"/>
                <w:color w:val="333333" w:themeColor="accent6" w:themeShade="80"/>
                <w:sz w:val="18"/>
                <w:szCs w:val="20"/>
              </w:rPr>
            </w:pPr>
          </w:p>
          <w:p w14:paraId="4201C2D0" w14:textId="470A2222" w:rsidR="00905C7E" w:rsidRPr="006E7555" w:rsidRDefault="00905C7E" w:rsidP="00C1093E">
            <w:pPr>
              <w:jc w:val="both"/>
              <w:rPr>
                <w:rFonts w:ascii="Cambria" w:eastAsia="Yu Mincho" w:hAnsi="Cambria" w:cs="Calibri"/>
                <w:sz w:val="24"/>
                <w:szCs w:val="24"/>
              </w:rPr>
            </w:pPr>
          </w:p>
        </w:tc>
      </w:tr>
      <w:tr w:rsidR="00905C7E" w:rsidRPr="006E7555" w14:paraId="10C48EAE" w14:textId="77777777" w:rsidTr="001A3247">
        <w:trPr>
          <w:trHeight w:val="1164"/>
        </w:trPr>
        <w:tc>
          <w:tcPr>
            <w:tcW w:w="719" w:type="dxa"/>
          </w:tcPr>
          <w:p w14:paraId="5EBB97E0" w14:textId="77777777" w:rsidR="00905C7E" w:rsidRPr="006E7555" w:rsidRDefault="00905C7E">
            <w:pPr>
              <w:pStyle w:val="BodyText"/>
              <w:kinsoku w:val="0"/>
              <w:overflowPunct w:val="0"/>
              <w:rPr>
                <w:rFonts w:ascii="Cambria" w:eastAsia="Yu Mincho" w:hAnsi="Cambria" w:cs="Calibri"/>
                <w:color w:val="0F3955" w:themeColor="accent2"/>
              </w:rPr>
            </w:pPr>
          </w:p>
        </w:tc>
        <w:tc>
          <w:tcPr>
            <w:tcW w:w="3061" w:type="dxa"/>
            <w:gridSpan w:val="2"/>
          </w:tcPr>
          <w:p w14:paraId="5DBE5679" w14:textId="77777777" w:rsidR="00905C7E" w:rsidRPr="006E7555" w:rsidRDefault="00905C7E">
            <w:pPr>
              <w:pStyle w:val="BodyText"/>
              <w:kinsoku w:val="0"/>
              <w:overflowPunct w:val="0"/>
              <w:rPr>
                <w:rFonts w:ascii="Cambria" w:eastAsia="Yu Mincho" w:hAnsi="Cambria" w:cs="Calibri"/>
                <w:color w:val="0F3955" w:themeColor="accent2"/>
              </w:rPr>
            </w:pPr>
          </w:p>
        </w:tc>
        <w:tc>
          <w:tcPr>
            <w:tcW w:w="270" w:type="dxa"/>
            <w:vMerge/>
          </w:tcPr>
          <w:p w14:paraId="6A084196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59C90B54" w14:textId="77777777" w:rsidR="00905C7E" w:rsidRPr="006E7555" w:rsidRDefault="00905C7E" w:rsidP="00222466">
            <w:pPr>
              <w:rPr>
                <w:rFonts w:ascii="Cambria" w:eastAsia="Yu Mincho" w:hAnsi="Cambria"/>
              </w:rPr>
            </w:pPr>
          </w:p>
        </w:tc>
      </w:tr>
      <w:tr w:rsidR="00905C7E" w:rsidRPr="006E7555" w14:paraId="2F1B5F22" w14:textId="77777777" w:rsidTr="001A3247">
        <w:trPr>
          <w:trHeight w:val="543"/>
        </w:trPr>
        <w:tc>
          <w:tcPr>
            <w:tcW w:w="719" w:type="dxa"/>
          </w:tcPr>
          <w:p w14:paraId="5FA251AC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124109E" w14:textId="77777777" w:rsidR="00905C7E" w:rsidRPr="006E7555" w:rsidRDefault="00905C7E" w:rsidP="006D79A8">
            <w:pPr>
              <w:pStyle w:val="Information"/>
              <w:jc w:val="center"/>
              <w:rPr>
                <w:rStyle w:val="Strong"/>
                <w:rFonts w:ascii="Cambria" w:eastAsia="Yu Mincho" w:hAnsi="Cambria" w:cs="Calibri"/>
                <w:b w:val="0"/>
                <w:bCs w:val="0"/>
                <w:color w:val="666666"/>
              </w:rPr>
            </w:pPr>
            <w:r w:rsidRPr="006E7555">
              <w:rPr>
                <w:rFonts w:ascii="Cambria" w:eastAsia="Yu Mincho" w:hAnsi="Cambria"/>
                <w:noProof/>
              </w:rPr>
              <mc:AlternateContent>
                <mc:Choice Requires="wpg">
                  <w:drawing>
                    <wp:inline distT="0" distB="0" distL="0" distR="0" wp14:anchorId="58D98D56" wp14:editId="2D0FFD9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7156F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OmE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DcOmE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1" w:type="dxa"/>
            <w:vAlign w:val="center"/>
          </w:tcPr>
          <w:p w14:paraId="0F9E7523" w14:textId="7DF6618B" w:rsidR="00905C7E" w:rsidRPr="001B4DEA" w:rsidRDefault="00C1093E" w:rsidP="00380FD1">
            <w:pPr>
              <w:pStyle w:val="Information"/>
              <w:rPr>
                <w:rFonts w:ascii="Cambria" w:eastAsia="Yu Mincho" w:hAnsi="Cambria"/>
                <w:szCs w:val="20"/>
              </w:rPr>
            </w:pPr>
            <w:r w:rsidRPr="001B4DEA">
              <w:rPr>
                <w:rFonts w:ascii="Cambria" w:eastAsia="Yu Mincho" w:hAnsi="Cambria"/>
                <w:szCs w:val="20"/>
              </w:rPr>
              <w:t>10 Promenade Trail</w:t>
            </w:r>
          </w:p>
          <w:p w14:paraId="4D007D61" w14:textId="4FA968DF" w:rsidR="00905C7E" w:rsidRPr="001B4DEA" w:rsidRDefault="00C1093E" w:rsidP="00380FD1">
            <w:pPr>
              <w:pStyle w:val="Information"/>
              <w:rPr>
                <w:rFonts w:ascii="Cambria" w:eastAsia="Yu Mincho" w:hAnsi="Cambria"/>
                <w:szCs w:val="20"/>
              </w:rPr>
            </w:pPr>
            <w:r w:rsidRPr="001B4DEA">
              <w:rPr>
                <w:rFonts w:ascii="Cambria" w:eastAsia="Yu Mincho" w:hAnsi="Cambria"/>
                <w:szCs w:val="20"/>
              </w:rPr>
              <w:t>Georgetown, ON</w:t>
            </w:r>
          </w:p>
        </w:tc>
        <w:tc>
          <w:tcPr>
            <w:tcW w:w="270" w:type="dxa"/>
            <w:vMerge/>
          </w:tcPr>
          <w:p w14:paraId="26D6DEE3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1C316C7B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28E7A2BF" w14:textId="77777777" w:rsidTr="001A3247">
        <w:trPr>
          <w:trHeight w:val="183"/>
        </w:trPr>
        <w:tc>
          <w:tcPr>
            <w:tcW w:w="719" w:type="dxa"/>
          </w:tcPr>
          <w:p w14:paraId="481D7AE3" w14:textId="77777777" w:rsidR="00905C7E" w:rsidRPr="006E7555" w:rsidRDefault="00905C7E" w:rsidP="00222466">
            <w:pPr>
              <w:pStyle w:val="NoSpacing"/>
              <w:rPr>
                <w:rFonts w:ascii="Cambria" w:eastAsia="Yu Mincho" w:hAnsi="Cambria" w:cs="Calibri"/>
                <w:color w:val="666666"/>
              </w:rPr>
            </w:pPr>
          </w:p>
        </w:tc>
        <w:tc>
          <w:tcPr>
            <w:tcW w:w="3061" w:type="dxa"/>
            <w:gridSpan w:val="2"/>
            <w:vAlign w:val="center"/>
          </w:tcPr>
          <w:p w14:paraId="2E0020A5" w14:textId="77777777" w:rsidR="00905C7E" w:rsidRPr="001B4DEA" w:rsidRDefault="00905C7E" w:rsidP="00222466">
            <w:pPr>
              <w:pStyle w:val="NoSpacing"/>
              <w:rPr>
                <w:rFonts w:ascii="Cambria" w:eastAsia="Yu Mincho" w:hAnsi="Cambria" w:cs="Calibri"/>
                <w:color w:val="666666"/>
                <w:sz w:val="20"/>
                <w:szCs w:val="20"/>
              </w:rPr>
            </w:pPr>
          </w:p>
        </w:tc>
        <w:tc>
          <w:tcPr>
            <w:tcW w:w="270" w:type="dxa"/>
            <w:vMerge/>
          </w:tcPr>
          <w:p w14:paraId="55F12D09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20599CF8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264C4B67" w14:textId="77777777" w:rsidTr="001A3247">
        <w:trPr>
          <w:trHeight w:val="624"/>
        </w:trPr>
        <w:tc>
          <w:tcPr>
            <w:tcW w:w="719" w:type="dxa"/>
          </w:tcPr>
          <w:p w14:paraId="595B4C42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E8955C6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 w:cs="Calibri"/>
                <w:color w:val="666666"/>
              </w:rPr>
            </w:pPr>
            <w:r w:rsidRPr="006E7555">
              <w:rPr>
                <w:rFonts w:ascii="Cambria" w:eastAsia="Yu Mincho" w:hAnsi="Cambria"/>
                <w:noProof/>
              </w:rPr>
              <mc:AlternateContent>
                <mc:Choice Requires="wpg">
                  <w:drawing>
                    <wp:inline distT="0" distB="0" distL="0" distR="0" wp14:anchorId="597FD3D5" wp14:editId="17EE6DA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2E6A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bE+WT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1" w:type="dxa"/>
            <w:vAlign w:val="center"/>
          </w:tcPr>
          <w:p w14:paraId="15AC3F96" w14:textId="5FEBC2D1" w:rsidR="00905C7E" w:rsidRPr="001B4DEA" w:rsidRDefault="00C1093E" w:rsidP="00380FD1">
            <w:pPr>
              <w:pStyle w:val="Information"/>
              <w:rPr>
                <w:rFonts w:ascii="Cambria" w:eastAsia="Yu Mincho" w:hAnsi="Cambria"/>
                <w:szCs w:val="20"/>
              </w:rPr>
            </w:pPr>
            <w:r w:rsidRPr="001B4DEA">
              <w:rPr>
                <w:rFonts w:ascii="Cambria" w:eastAsia="Yu Mincho" w:hAnsi="Cambria"/>
                <w:szCs w:val="20"/>
              </w:rPr>
              <w:t>647.389.4310</w:t>
            </w:r>
          </w:p>
        </w:tc>
        <w:tc>
          <w:tcPr>
            <w:tcW w:w="270" w:type="dxa"/>
            <w:vMerge/>
          </w:tcPr>
          <w:p w14:paraId="0C1008E1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5E3159BB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55E6E5CB" w14:textId="77777777" w:rsidTr="001A3247">
        <w:trPr>
          <w:trHeight w:val="183"/>
        </w:trPr>
        <w:tc>
          <w:tcPr>
            <w:tcW w:w="719" w:type="dxa"/>
          </w:tcPr>
          <w:p w14:paraId="57F57A8B" w14:textId="77777777" w:rsidR="00905C7E" w:rsidRPr="006E7555" w:rsidRDefault="00905C7E" w:rsidP="00B6466C">
            <w:pPr>
              <w:pStyle w:val="NoSpacing"/>
              <w:rPr>
                <w:rFonts w:ascii="Cambria" w:eastAsia="Yu Mincho" w:hAnsi="Cambria" w:cs="Calibri"/>
                <w:color w:val="666666"/>
              </w:rPr>
            </w:pPr>
          </w:p>
        </w:tc>
        <w:tc>
          <w:tcPr>
            <w:tcW w:w="3061" w:type="dxa"/>
            <w:gridSpan w:val="2"/>
            <w:vAlign w:val="center"/>
          </w:tcPr>
          <w:p w14:paraId="7F6B1550" w14:textId="77777777" w:rsidR="00905C7E" w:rsidRPr="001B4DEA" w:rsidRDefault="00905C7E" w:rsidP="00B6466C">
            <w:pPr>
              <w:pStyle w:val="NoSpacing"/>
              <w:rPr>
                <w:rFonts w:ascii="Cambria" w:eastAsia="Yu Mincho" w:hAnsi="Cambria" w:cs="Calibri"/>
                <w:color w:val="666666"/>
                <w:sz w:val="20"/>
                <w:szCs w:val="20"/>
              </w:rPr>
            </w:pPr>
          </w:p>
        </w:tc>
        <w:tc>
          <w:tcPr>
            <w:tcW w:w="270" w:type="dxa"/>
            <w:vMerge/>
          </w:tcPr>
          <w:p w14:paraId="4A1D90B4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6B451FEE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37161385" w14:textId="77777777" w:rsidTr="001A3247">
        <w:trPr>
          <w:trHeight w:val="633"/>
        </w:trPr>
        <w:tc>
          <w:tcPr>
            <w:tcW w:w="719" w:type="dxa"/>
          </w:tcPr>
          <w:p w14:paraId="160A9229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95FA93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 w:cs="Calibri"/>
                <w:color w:val="666666"/>
              </w:rPr>
            </w:pPr>
            <w:r w:rsidRPr="006E7555">
              <w:rPr>
                <w:rFonts w:ascii="Cambria" w:eastAsia="Yu Mincho" w:hAnsi="Cambria"/>
                <w:noProof/>
              </w:rPr>
              <mc:AlternateContent>
                <mc:Choice Requires="wpg">
                  <w:drawing>
                    <wp:inline distT="0" distB="0" distL="0" distR="0" wp14:anchorId="30F10F8F" wp14:editId="2AEEB8C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2E0E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1" w:type="dxa"/>
            <w:vAlign w:val="center"/>
          </w:tcPr>
          <w:p w14:paraId="4ABA9E69" w14:textId="3F62AC89" w:rsidR="00905C7E" w:rsidRPr="001B4DEA" w:rsidRDefault="00C1093E" w:rsidP="00380FD1">
            <w:pPr>
              <w:pStyle w:val="Information"/>
              <w:rPr>
                <w:rFonts w:ascii="Cambria" w:eastAsia="Yu Mincho" w:hAnsi="Cambria"/>
                <w:szCs w:val="20"/>
              </w:rPr>
            </w:pPr>
            <w:r w:rsidRPr="001B4DEA">
              <w:rPr>
                <w:rFonts w:ascii="Cambria" w:eastAsia="Yu Mincho" w:hAnsi="Cambria"/>
                <w:szCs w:val="20"/>
              </w:rPr>
              <w:t>Sophie.Larabie@live.c</w:t>
            </w:r>
            <w:r w:rsidR="001B4DEA" w:rsidRPr="001B4DEA">
              <w:rPr>
                <w:rFonts w:ascii="Cambria" w:eastAsia="Yu Mincho" w:hAnsi="Cambria"/>
                <w:szCs w:val="20"/>
              </w:rPr>
              <w:t>o</w:t>
            </w:r>
            <w:r w:rsidRPr="001B4DEA">
              <w:rPr>
                <w:rFonts w:ascii="Cambria" w:eastAsia="Yu Mincho" w:hAnsi="Cambria"/>
                <w:szCs w:val="20"/>
              </w:rPr>
              <w:t>m</w:t>
            </w:r>
          </w:p>
        </w:tc>
        <w:tc>
          <w:tcPr>
            <w:tcW w:w="270" w:type="dxa"/>
            <w:vMerge/>
          </w:tcPr>
          <w:p w14:paraId="745C0725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098B10F4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1AC48587" w14:textId="77777777" w:rsidTr="001A3247">
        <w:trPr>
          <w:trHeight w:val="174"/>
        </w:trPr>
        <w:tc>
          <w:tcPr>
            <w:tcW w:w="719" w:type="dxa"/>
          </w:tcPr>
          <w:p w14:paraId="64F7959A" w14:textId="77777777" w:rsidR="00905C7E" w:rsidRPr="006E7555" w:rsidRDefault="00905C7E" w:rsidP="00B6466C">
            <w:pPr>
              <w:pStyle w:val="NoSpacing"/>
              <w:rPr>
                <w:rFonts w:ascii="Cambria" w:eastAsia="Yu Mincho" w:hAnsi="Cambria" w:cs="Calibri"/>
                <w:color w:val="666666"/>
              </w:rPr>
            </w:pPr>
          </w:p>
        </w:tc>
        <w:tc>
          <w:tcPr>
            <w:tcW w:w="3061" w:type="dxa"/>
            <w:gridSpan w:val="2"/>
            <w:vAlign w:val="center"/>
          </w:tcPr>
          <w:p w14:paraId="09332F4F" w14:textId="77777777" w:rsidR="00905C7E" w:rsidRPr="001B4DEA" w:rsidRDefault="00905C7E" w:rsidP="00B6466C">
            <w:pPr>
              <w:pStyle w:val="NoSpacing"/>
              <w:rPr>
                <w:rFonts w:ascii="Cambria" w:eastAsia="Yu Mincho" w:hAnsi="Cambria" w:cs="Calibri"/>
                <w:color w:val="666666"/>
                <w:sz w:val="20"/>
                <w:szCs w:val="20"/>
              </w:rPr>
            </w:pPr>
          </w:p>
        </w:tc>
        <w:tc>
          <w:tcPr>
            <w:tcW w:w="270" w:type="dxa"/>
            <w:vMerge/>
          </w:tcPr>
          <w:p w14:paraId="0BAA8E91" w14:textId="77777777" w:rsidR="00905C7E" w:rsidRPr="006E7555" w:rsidRDefault="00905C7E" w:rsidP="00590471">
            <w:pPr>
              <w:pStyle w:val="BodyText"/>
              <w:kinsoku w:val="0"/>
              <w:overflowPunct w:val="0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292C123D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76A6F627" w14:textId="77777777" w:rsidTr="001A3247">
        <w:trPr>
          <w:trHeight w:val="633"/>
        </w:trPr>
        <w:tc>
          <w:tcPr>
            <w:tcW w:w="719" w:type="dxa"/>
          </w:tcPr>
          <w:p w14:paraId="00435DF2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377AE7C" w14:textId="77777777" w:rsidR="00905C7E" w:rsidRPr="006E7555" w:rsidRDefault="00905C7E" w:rsidP="006D79A8">
            <w:pPr>
              <w:pStyle w:val="Information"/>
              <w:jc w:val="center"/>
              <w:rPr>
                <w:rFonts w:ascii="Cambria" w:eastAsia="Yu Mincho" w:hAnsi="Cambria" w:cs="Calibri"/>
                <w:color w:val="666666"/>
              </w:rPr>
            </w:pPr>
            <w:r w:rsidRPr="006E7555">
              <w:rPr>
                <w:rFonts w:ascii="Cambria" w:eastAsia="Yu Mincho" w:hAnsi="Cambria"/>
                <w:noProof/>
              </w:rPr>
              <mc:AlternateContent>
                <mc:Choice Requires="wpg">
                  <w:drawing>
                    <wp:inline distT="0" distB="0" distL="0" distR="0" wp14:anchorId="23330C8C" wp14:editId="78752C6D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64207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1" w:type="dxa"/>
            <w:vAlign w:val="center"/>
          </w:tcPr>
          <w:p w14:paraId="116D8CEA" w14:textId="72D92824" w:rsidR="00905C7E" w:rsidRPr="001B4DEA" w:rsidRDefault="00C1093E" w:rsidP="00380FD1">
            <w:pPr>
              <w:pStyle w:val="Information"/>
              <w:rPr>
                <w:rFonts w:ascii="Cambria" w:eastAsia="Yu Mincho" w:hAnsi="Cambria"/>
                <w:szCs w:val="20"/>
              </w:rPr>
            </w:pPr>
            <w:r w:rsidRPr="001B4DEA">
              <w:rPr>
                <w:rFonts w:ascii="Cambria" w:eastAsia="Yu Mincho" w:hAnsi="Cambria"/>
                <w:szCs w:val="20"/>
              </w:rPr>
              <w:t>Linkedin.com/in/sophie-larabie</w:t>
            </w:r>
          </w:p>
        </w:tc>
        <w:tc>
          <w:tcPr>
            <w:tcW w:w="270" w:type="dxa"/>
            <w:vMerge/>
          </w:tcPr>
          <w:p w14:paraId="32C3A1E9" w14:textId="77777777" w:rsidR="00905C7E" w:rsidRPr="006E7555" w:rsidRDefault="00905C7E" w:rsidP="00A14C79">
            <w:pPr>
              <w:pStyle w:val="Information"/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16272444" w14:textId="77777777" w:rsidR="00905C7E" w:rsidRPr="006E7555" w:rsidRDefault="00905C7E" w:rsidP="005801E5">
            <w:pPr>
              <w:pStyle w:val="Heading1"/>
              <w:rPr>
                <w:rFonts w:ascii="Cambria" w:eastAsia="Yu Mincho" w:hAnsi="Cambria"/>
              </w:rPr>
            </w:pPr>
          </w:p>
        </w:tc>
      </w:tr>
      <w:tr w:rsidR="00905C7E" w:rsidRPr="006E7555" w14:paraId="003F2B5D" w14:textId="77777777" w:rsidTr="001A3247">
        <w:trPr>
          <w:trHeight w:val="2448"/>
        </w:trPr>
        <w:tc>
          <w:tcPr>
            <w:tcW w:w="719" w:type="dxa"/>
          </w:tcPr>
          <w:p w14:paraId="7E3E31DF" w14:textId="77777777" w:rsidR="00905C7E" w:rsidRPr="006E7555" w:rsidRDefault="00905C7E" w:rsidP="00222466">
            <w:pPr>
              <w:rPr>
                <w:rFonts w:ascii="Cambria" w:eastAsia="Yu Mincho" w:hAnsi="Cambria" w:cs="Calibri"/>
                <w:color w:val="0F3955" w:themeColor="accent2"/>
              </w:rPr>
            </w:pPr>
          </w:p>
        </w:tc>
        <w:tc>
          <w:tcPr>
            <w:tcW w:w="3061" w:type="dxa"/>
            <w:gridSpan w:val="2"/>
          </w:tcPr>
          <w:p w14:paraId="330C3405" w14:textId="77777777" w:rsidR="00905C7E" w:rsidRPr="001B4DEA" w:rsidRDefault="00905C7E" w:rsidP="00222466">
            <w:pPr>
              <w:rPr>
                <w:rFonts w:ascii="Cambria" w:eastAsia="Yu Mincho" w:hAnsi="Cambria" w:cs="Calibri"/>
                <w:color w:val="0F3955" w:themeColor="accent2"/>
                <w:sz w:val="20"/>
                <w:szCs w:val="20"/>
              </w:rPr>
            </w:pPr>
          </w:p>
        </w:tc>
        <w:tc>
          <w:tcPr>
            <w:tcW w:w="270" w:type="dxa"/>
          </w:tcPr>
          <w:p w14:paraId="76346EF7" w14:textId="77777777" w:rsidR="00905C7E" w:rsidRPr="006E7555" w:rsidRDefault="00905C7E" w:rsidP="00222466">
            <w:pPr>
              <w:rPr>
                <w:rFonts w:ascii="Cambria" w:eastAsia="Yu Mincho" w:hAnsi="Cambria"/>
              </w:rPr>
            </w:pPr>
          </w:p>
        </w:tc>
        <w:tc>
          <w:tcPr>
            <w:tcW w:w="7110" w:type="dxa"/>
            <w:vMerge/>
          </w:tcPr>
          <w:p w14:paraId="5492010D" w14:textId="77777777" w:rsidR="00905C7E" w:rsidRPr="006E7555" w:rsidRDefault="00905C7E" w:rsidP="00222466">
            <w:pPr>
              <w:rPr>
                <w:rFonts w:ascii="Cambria" w:eastAsia="Yu Mincho" w:hAnsi="Cambria"/>
              </w:rPr>
            </w:pPr>
          </w:p>
        </w:tc>
      </w:tr>
    </w:tbl>
    <w:p w14:paraId="5F2EF6C2" w14:textId="4677426D" w:rsidR="000477C5" w:rsidRPr="00F04C6B" w:rsidRDefault="00F04C6B" w:rsidP="006D79A8">
      <w:pPr>
        <w:pStyle w:val="BodyText"/>
        <w:rPr>
          <w:rFonts w:ascii="Cambria" w:hAnsi="Cambria"/>
          <w:i/>
          <w:iCs/>
          <w:sz w:val="22"/>
          <w:szCs w:val="22"/>
        </w:rPr>
      </w:pPr>
      <w:r w:rsidRPr="00F04C6B">
        <w:rPr>
          <w:rFonts w:ascii="Cambria" w:hAnsi="Cambria"/>
          <w:i/>
          <w:iCs/>
          <w:sz w:val="22"/>
          <w:szCs w:val="22"/>
        </w:rPr>
        <w:lastRenderedPageBreak/>
        <w:t>For references, please e-mail/call me for the information</w:t>
      </w:r>
    </w:p>
    <w:sectPr w:rsidR="000477C5" w:rsidRPr="00F04C6B" w:rsidSect="00905C7E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616BD" w14:textId="77777777" w:rsidR="00BD428D" w:rsidRDefault="00BD428D" w:rsidP="00590471">
      <w:r>
        <w:separator/>
      </w:r>
    </w:p>
  </w:endnote>
  <w:endnote w:type="continuationSeparator" w:id="0">
    <w:p w14:paraId="52F00A30" w14:textId="77777777" w:rsidR="00BD428D" w:rsidRDefault="00BD428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7A4FE" w14:textId="77777777" w:rsidR="00BD428D" w:rsidRDefault="00BD428D" w:rsidP="00590471">
      <w:r>
        <w:separator/>
      </w:r>
    </w:p>
  </w:footnote>
  <w:footnote w:type="continuationSeparator" w:id="0">
    <w:p w14:paraId="451E4969" w14:textId="77777777" w:rsidR="00BD428D" w:rsidRDefault="00BD428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189F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A55182E" wp14:editId="6D8D8023">
              <wp:simplePos x="0" y="0"/>
              <wp:positionH relativeFrom="column">
                <wp:posOffset>-1609090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111500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4E80DB" id="Group 26" o:spid="_x0000_s1026" alt="&quot;&quot;" style="position:absolute;margin-left:-126.7pt;margin-top:-36pt;width:682.4pt;height:830.55pt;z-index:251657216;mso-width-percent:1115;mso-width-percent:1115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6bL8sGAEng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fkf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dc3F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M0W365cgwd0z6XY2kCHvmUY7G8iw&#10;98yMnQ1k6Hsmu84GMvw981dnAxkCnymps4EMg88s09lAhsJn4uhsIMPhMxd0NhAi8UJYxIyFuMBK&#10;4YygfCE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aEcSwmyBoRjOUKO5VCOpQSZBbJ3PkKO5VCOpQSZBbJ3PkKO5VCO&#10;pQSZBXKKc4Qcy6EcSwkyC+QU5w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B5TKYHlKkFmgSAw5lgNKRSwIkagc&#10;yxFyLAeUilgQIlE5liPkWA7lWEoQPQXlWI6QYzmgVOYchBzLoRxLCbIh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JfyY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VSWJ4QeBooEk2O5QGlIhqYSFSO5WFyLA8oFdHARKJyLA+TY3koxxICqxeUY3mY&#10;HMsDSqW2gcmxPJRjCYFXBUWiybE8lGMJgaeBItHkWB7KsYTA00CRaHIsD+VYQmBpoBzLw+RYHsqx&#10;hMDTQJFociwP5VhC4GmgSDQ5lodyLCHwNFAkmhzLQzmWEHgaKBJNjuWhHEsIHA2eyrGEwMtAOJan&#10;ybE8lWMJgaeBzM5Pk2N5KscSAk8DmZ2fJsfyVI4lBJ4G4ic+TY7lqRxLCDwNxE98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8776E5"/>
    <w:multiLevelType w:val="hybridMultilevel"/>
    <w:tmpl w:val="829ABD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62BE940E">
      <w:numFmt w:val="bullet"/>
      <w:lvlText w:val=""/>
      <w:lvlJc w:val="left"/>
      <w:pPr>
        <w:ind w:left="1440" w:hanging="360"/>
      </w:pPr>
      <w:rPr>
        <w:rFonts w:ascii="Symbol" w:eastAsia="Yu Mincho" w:hAnsi="Symbol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C3C02"/>
    <w:multiLevelType w:val="hybridMultilevel"/>
    <w:tmpl w:val="A9ACD6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547ED"/>
    <w:multiLevelType w:val="hybridMultilevel"/>
    <w:tmpl w:val="1D0EE8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E4168"/>
    <w:multiLevelType w:val="hybridMultilevel"/>
    <w:tmpl w:val="D2386B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11F88"/>
    <w:multiLevelType w:val="hybridMultilevel"/>
    <w:tmpl w:val="9A4CF3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E7512"/>
    <w:multiLevelType w:val="hybridMultilevel"/>
    <w:tmpl w:val="0284CA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A5D4D"/>
    <w:multiLevelType w:val="hybridMultilevel"/>
    <w:tmpl w:val="45EA89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35D57"/>
    <w:multiLevelType w:val="hybridMultilevel"/>
    <w:tmpl w:val="52F4C1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C35F4"/>
    <w:multiLevelType w:val="hybridMultilevel"/>
    <w:tmpl w:val="C59EE3FE"/>
    <w:lvl w:ilvl="0" w:tplc="528E995C">
      <w:numFmt w:val="bullet"/>
      <w:lvlText w:val=""/>
      <w:lvlJc w:val="left"/>
      <w:pPr>
        <w:ind w:left="720" w:hanging="360"/>
      </w:pPr>
      <w:rPr>
        <w:rFonts w:ascii="Symbol" w:eastAsia="Yu Mincho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888812">
    <w:abstractNumId w:val="1"/>
  </w:num>
  <w:num w:numId="2" w16cid:durableId="1748844529">
    <w:abstractNumId w:val="3"/>
  </w:num>
  <w:num w:numId="3" w16cid:durableId="2063096212">
    <w:abstractNumId w:val="0"/>
  </w:num>
  <w:num w:numId="4" w16cid:durableId="1736388604">
    <w:abstractNumId w:val="4"/>
  </w:num>
  <w:num w:numId="5" w16cid:durableId="103768530">
    <w:abstractNumId w:val="2"/>
  </w:num>
  <w:num w:numId="6" w16cid:durableId="423917837">
    <w:abstractNumId w:val="11"/>
  </w:num>
  <w:num w:numId="7" w16cid:durableId="1162159893">
    <w:abstractNumId w:val="5"/>
  </w:num>
  <w:num w:numId="8" w16cid:durableId="1846509490">
    <w:abstractNumId w:val="7"/>
  </w:num>
  <w:num w:numId="9" w16cid:durableId="472526981">
    <w:abstractNumId w:val="6"/>
  </w:num>
  <w:num w:numId="10" w16cid:durableId="1459178086">
    <w:abstractNumId w:val="10"/>
  </w:num>
  <w:num w:numId="11" w16cid:durableId="1337224491">
    <w:abstractNumId w:val="9"/>
  </w:num>
  <w:num w:numId="12" w16cid:durableId="13480253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3E"/>
    <w:rsid w:val="000103E7"/>
    <w:rsid w:val="00045491"/>
    <w:rsid w:val="000477C5"/>
    <w:rsid w:val="00060042"/>
    <w:rsid w:val="0008685D"/>
    <w:rsid w:val="000A7CD1"/>
    <w:rsid w:val="000B5B86"/>
    <w:rsid w:val="000E1F89"/>
    <w:rsid w:val="00112FD7"/>
    <w:rsid w:val="00135C38"/>
    <w:rsid w:val="00150ABD"/>
    <w:rsid w:val="001A3247"/>
    <w:rsid w:val="001B4DEA"/>
    <w:rsid w:val="001D3207"/>
    <w:rsid w:val="00222466"/>
    <w:rsid w:val="00266FAA"/>
    <w:rsid w:val="00276026"/>
    <w:rsid w:val="002B4549"/>
    <w:rsid w:val="00310F17"/>
    <w:rsid w:val="003326CB"/>
    <w:rsid w:val="0036190E"/>
    <w:rsid w:val="00376291"/>
    <w:rsid w:val="00380FD1"/>
    <w:rsid w:val="00383D02"/>
    <w:rsid w:val="004A18CB"/>
    <w:rsid w:val="004E158A"/>
    <w:rsid w:val="004F7F0A"/>
    <w:rsid w:val="00561051"/>
    <w:rsid w:val="00565C77"/>
    <w:rsid w:val="0056708E"/>
    <w:rsid w:val="005801E5"/>
    <w:rsid w:val="00590471"/>
    <w:rsid w:val="00592197"/>
    <w:rsid w:val="005D01FA"/>
    <w:rsid w:val="00601D19"/>
    <w:rsid w:val="00653CFC"/>
    <w:rsid w:val="006D79A8"/>
    <w:rsid w:val="006E7555"/>
    <w:rsid w:val="007575B6"/>
    <w:rsid w:val="007F27CF"/>
    <w:rsid w:val="007F5B63"/>
    <w:rsid w:val="007F773B"/>
    <w:rsid w:val="00803A0A"/>
    <w:rsid w:val="00823609"/>
    <w:rsid w:val="00840215"/>
    <w:rsid w:val="00846CB9"/>
    <w:rsid w:val="008A1E6E"/>
    <w:rsid w:val="008C2CFC"/>
    <w:rsid w:val="008C483F"/>
    <w:rsid w:val="00905C7E"/>
    <w:rsid w:val="00912DC8"/>
    <w:rsid w:val="00927598"/>
    <w:rsid w:val="0093365E"/>
    <w:rsid w:val="009475DC"/>
    <w:rsid w:val="00951122"/>
    <w:rsid w:val="00967B93"/>
    <w:rsid w:val="00995240"/>
    <w:rsid w:val="009B6A60"/>
    <w:rsid w:val="00A31464"/>
    <w:rsid w:val="00A31B16"/>
    <w:rsid w:val="00A54137"/>
    <w:rsid w:val="00A724BD"/>
    <w:rsid w:val="00A80EDA"/>
    <w:rsid w:val="00AA78C1"/>
    <w:rsid w:val="00AC6C7E"/>
    <w:rsid w:val="00B6466C"/>
    <w:rsid w:val="00B969C8"/>
    <w:rsid w:val="00BD428D"/>
    <w:rsid w:val="00BE7A71"/>
    <w:rsid w:val="00C1093E"/>
    <w:rsid w:val="00C14078"/>
    <w:rsid w:val="00CB7086"/>
    <w:rsid w:val="00CE1E3D"/>
    <w:rsid w:val="00D053FA"/>
    <w:rsid w:val="00D47347"/>
    <w:rsid w:val="00D54BB8"/>
    <w:rsid w:val="00E26AED"/>
    <w:rsid w:val="00E73AB8"/>
    <w:rsid w:val="00E90A60"/>
    <w:rsid w:val="00ED47F7"/>
    <w:rsid w:val="00EE7E09"/>
    <w:rsid w:val="00F0223C"/>
    <w:rsid w:val="00F04C6B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F2560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9B6A60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B2606E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9B6A60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abies\AppData\Roaming\Microsoft\Templates\Rose%20suite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20DF87FCF44F3BED29ED8A4D24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19124-3E74-460B-86DE-5C0CF6B01B29}"/>
      </w:docPartPr>
      <w:docPartBody>
        <w:p w:rsidR="004E43C8" w:rsidRDefault="00B774C7">
          <w:pPr>
            <w:pStyle w:val="FB820DF87FCF44F3BED29ED8A4D24441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A2"/>
    <w:rsid w:val="00153AA2"/>
    <w:rsid w:val="00485558"/>
    <w:rsid w:val="004D1C35"/>
    <w:rsid w:val="004E43C8"/>
    <w:rsid w:val="00A63397"/>
    <w:rsid w:val="00B774C7"/>
    <w:rsid w:val="00C33A95"/>
    <w:rsid w:val="00E119B0"/>
    <w:rsid w:val="00EA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820DF87FCF44F3BED29ED8A4D24441">
    <w:name w:val="FB820DF87FCF44F3BED29ED8A4D244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resume</Template>
  <TotalTime>0</TotalTime>
  <Pages>3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2022-11-07T16:25:00Z</dcterms:created>
  <dcterms:modified xsi:type="dcterms:W3CDTF">2023-03-18T13:26:00Z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